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16688" w14:textId="77777777" w:rsidR="00707E84" w:rsidRDefault="00200902"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EFEC41E" wp14:editId="7EB68790">
            <wp:extent cx="4320000" cy="3240002"/>
            <wp:effectExtent l="0" t="0" r="4350" b="0"/>
            <wp:docPr id="1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B7BA942" wp14:editId="12190BE4">
            <wp:extent cx="4320000" cy="3240002"/>
            <wp:effectExtent l="0" t="0" r="4350" b="0"/>
            <wp:docPr id="2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F72C8B" w14:textId="77777777" w:rsidR="00707E84" w:rsidRDefault="00200902">
      <w:pPr>
        <w:jc w:val="center"/>
      </w:pPr>
      <w:r>
        <w:rPr>
          <w:rFonts w:ascii="標楷體" w:eastAsia="標楷體" w:hAnsi="標楷體"/>
          <w:b/>
          <w:bCs/>
          <w:noProof/>
          <w:sz w:val="40"/>
          <w:szCs w:val="40"/>
        </w:rPr>
        <w:drawing>
          <wp:inline distT="0" distB="0" distL="0" distR="0" wp14:anchorId="65E9E52B" wp14:editId="59099D6D">
            <wp:extent cx="4320000" cy="3240002"/>
            <wp:effectExtent l="0" t="0" r="4350" b="0"/>
            <wp:docPr id="3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bCs/>
          <w:noProof/>
          <w:sz w:val="40"/>
          <w:szCs w:val="40"/>
        </w:rPr>
        <w:drawing>
          <wp:inline distT="0" distB="0" distL="0" distR="0" wp14:anchorId="60E953A2" wp14:editId="723A6369">
            <wp:extent cx="4320000" cy="3240002"/>
            <wp:effectExtent l="0" t="0" r="4350" b="0"/>
            <wp:docPr id="4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4D917" w14:textId="77777777" w:rsidR="00707E84" w:rsidRDefault="00200902">
      <w:pPr>
        <w:jc w:val="center"/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4504B31F" wp14:editId="60588F64">
            <wp:extent cx="4320000" cy="3240002"/>
            <wp:effectExtent l="0" t="0" r="4350" b="0"/>
            <wp:docPr id="5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081D515" wp14:editId="4FD853BB">
            <wp:extent cx="4320000" cy="3240002"/>
            <wp:effectExtent l="0" t="0" r="4350" b="0"/>
            <wp:docPr id="6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B9264A" w14:textId="77777777" w:rsidR="00707E84" w:rsidRDefault="00200902">
      <w:pPr>
        <w:jc w:val="center"/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9110340" wp14:editId="5CB691AE">
            <wp:extent cx="4320000" cy="3240002"/>
            <wp:effectExtent l="0" t="0" r="4350" b="0"/>
            <wp:docPr id="7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FF9B79" wp14:editId="02FC53F1">
            <wp:extent cx="4320000" cy="3240002"/>
            <wp:effectExtent l="0" t="0" r="4350" b="0"/>
            <wp:docPr id="8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707E84">
      <w:pgSz w:w="16838" w:h="11906" w:orient="landscape"/>
      <w:pgMar w:top="567" w:right="1440" w:bottom="567" w:left="1440" w:header="720" w:footer="720" w:gutter="0"/>
      <w:cols w:space="720"/>
      <w:docGrid w:type="lines" w:linePitch="3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A75BA" w14:textId="77777777" w:rsidR="00200902" w:rsidRDefault="00200902">
      <w:r>
        <w:separator/>
      </w:r>
    </w:p>
  </w:endnote>
  <w:endnote w:type="continuationSeparator" w:id="0">
    <w:p w14:paraId="241EFB09" w14:textId="77777777" w:rsidR="00200902" w:rsidRDefault="0020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FEA9" w14:textId="77777777" w:rsidR="00200902" w:rsidRDefault="00200902">
      <w:r>
        <w:rPr>
          <w:color w:val="000000"/>
        </w:rPr>
        <w:separator/>
      </w:r>
    </w:p>
  </w:footnote>
  <w:footnote w:type="continuationSeparator" w:id="0">
    <w:p w14:paraId="71882EC7" w14:textId="77777777" w:rsidR="00200902" w:rsidRDefault="0020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07E84"/>
    <w:rsid w:val="00200902"/>
    <w:rsid w:val="00707E84"/>
    <w:rsid w:val="00C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52BAE"/>
  <w15:docId w15:val="{D7CF886C-229B-49E9-8DAA-59B4F837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松山偵查曾淳玫</dc:creator>
  <dc:description/>
  <cp:lastModifiedBy>吳雨菁</cp:lastModifiedBy>
  <cp:revision>2</cp:revision>
  <cp:lastPrinted>2023-07-11T02:44:00Z</cp:lastPrinted>
  <dcterms:created xsi:type="dcterms:W3CDTF">2023-07-12T01:40:00Z</dcterms:created>
  <dcterms:modified xsi:type="dcterms:W3CDTF">2023-07-12T01:40:00Z</dcterms:modified>
</cp:coreProperties>
</file>